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E31" w:rsidRPr="00DC7F63" w:rsidRDefault="00F42EC9" w:rsidP="00BB2E31">
      <w:pPr>
        <w:pStyle w:val="HeadA"/>
      </w:pPr>
      <w:r>
        <w:rPr>
          <w:noProof/>
        </w:rPr>
        <mc:AlternateContent>
          <mc:Choice Requires="wps">
            <w:drawing>
              <wp:anchor distT="0" distB="0" distL="114300" distR="114300" simplePos="0" relativeHeight="251663872" behindDoc="0" locked="0" layoutInCell="1" allowOverlap="1" wp14:anchorId="3598E7F6" wp14:editId="46078DC0">
                <wp:simplePos x="0" y="0"/>
                <wp:positionH relativeFrom="column">
                  <wp:posOffset>0</wp:posOffset>
                </wp:positionH>
                <wp:positionV relativeFrom="paragraph">
                  <wp:posOffset>0</wp:posOffset>
                </wp:positionV>
                <wp:extent cx="588010" cy="371475"/>
                <wp:effectExtent l="0" t="0" r="2540" b="9525"/>
                <wp:wrapNone/>
                <wp:docPr id="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C9" w:rsidRPr="0078181E" w:rsidRDefault="00F42EC9" w:rsidP="00F42EC9">
                            <w:pPr>
                              <w:pStyle w:val="BodyText1"/>
                            </w:pPr>
                            <w:r>
                              <w:t>--/--/----</w:t>
                            </w:r>
                          </w:p>
                          <w:p w:rsidR="00F42EC9" w:rsidRPr="0078181E" w:rsidRDefault="00F42EC9" w:rsidP="00F42EC9">
                            <w:pPr>
                              <w:pStyle w:val="BodyText1"/>
                            </w:pPr>
                            <w:r>
                              <w:t>Proposed C115</w:t>
                            </w:r>
                          </w:p>
                          <w:p w:rsidR="00F42EC9" w:rsidRPr="00F733A1" w:rsidRDefault="00F42EC9" w:rsidP="00F42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8E7F6" id="_x0000_t202" coordsize="21600,21600" o:spt="202" path="m,l,21600r21600,l21600,xe">
                <v:stroke joinstyle="miter"/>
                <v:path gradientshapeok="t" o:connecttype="rect"/>
              </v:shapetype>
              <v:shape id="Text Box 108" o:spid="_x0000_s1026" type="#_x0000_t202" style="position:absolute;left:0;text-align:left;margin-left:0;margin-top:0;width:46.3pt;height:2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" stroked="f">
                <v:textbox>
                  <w:txbxContent>
                    <w:p w:rsidR="00F42EC9" w:rsidRPr="0078181E" w:rsidRDefault="00F42EC9" w:rsidP="00F42EC9">
                      <w:pPr>
                        <w:pStyle w:val="BodyText1"/>
                      </w:pPr>
                      <w:r>
                        <w:t>--/--/----</w:t>
                      </w:r>
                    </w:p>
                    <w:p w:rsidR="00F42EC9" w:rsidRPr="0078181E" w:rsidRDefault="00F42EC9" w:rsidP="00F42EC9">
                      <w:pPr>
                        <w:pStyle w:val="BodyText1"/>
                      </w:pPr>
                      <w:r>
                        <w:t>Proposed C115</w:t>
                      </w:r>
                    </w:p>
                    <w:p w:rsidR="00F42EC9" w:rsidRPr="00F733A1" w:rsidRDefault="00F42EC9" w:rsidP="00F42EC9"/>
                  </w:txbxContent>
                </v:textbox>
              </v:shape>
            </w:pict>
          </mc:Fallback>
        </mc:AlternateContent>
      </w:r>
      <w:r w:rsidR="00BB2E31" w:rsidRPr="00DC7F63">
        <w:tab/>
      </w:r>
      <w:r w:rsidR="00BB2E31" w:rsidRPr="002F09C7">
        <w:t xml:space="preserve">SCHEDULE </w:t>
      </w:r>
      <w:r w:rsidR="002C3754">
        <w:t>1</w:t>
      </w:r>
      <w:r w:rsidR="00BB2E31" w:rsidRPr="002F09C7">
        <w:t xml:space="preserve"> TO THE DEVELOPMENT </w:t>
      </w:r>
      <w:r w:rsidR="00BB2E31" w:rsidRPr="00DC7F63">
        <w:t>CONTRIBUTIONS PLAN OVERLAY</w:t>
      </w:r>
    </w:p>
    <w:p w:rsidR="00BB2E31" w:rsidRPr="002F09C7" w:rsidRDefault="00BB2E31" w:rsidP="00BB2E31">
      <w:pPr>
        <w:pStyle w:val="BodyText10"/>
        <w:rPr>
          <w:caps/>
        </w:rPr>
      </w:pPr>
      <w:r>
        <w:t xml:space="preserve">Shown on the planning scheme map as </w:t>
      </w:r>
      <w:r w:rsidRPr="002F09C7">
        <w:rPr>
          <w:rStyle w:val="Mapcode"/>
        </w:rPr>
        <w:t>DCPO</w:t>
      </w:r>
      <w:r w:rsidR="002C3754">
        <w:rPr>
          <w:rStyle w:val="Mapcode"/>
        </w:rPr>
        <w:t>1</w:t>
      </w:r>
      <w:r w:rsidRPr="002F09C7">
        <w:rPr>
          <w:rStyle w:val="Mapcode"/>
        </w:rPr>
        <w:t>.</w:t>
      </w:r>
    </w:p>
    <w:p w:rsidR="00BB2E31" w:rsidRPr="001A71A4" w:rsidRDefault="00BB2E31" w:rsidP="00BB2E31">
      <w:pPr>
        <w:pStyle w:val="HeadB"/>
      </w:pPr>
      <w:r>
        <w:tab/>
      </w:r>
      <w:r w:rsidR="002C3754">
        <w:rPr>
          <w:color w:val="FF0000"/>
        </w:rPr>
        <w:t>BANYULE</w:t>
      </w:r>
      <w:r w:rsidR="00766A9F" w:rsidRPr="00766A9F">
        <w:rPr>
          <w:color w:val="FF0000"/>
        </w:rPr>
        <w:t xml:space="preserve"> DEVELOPMENT CONTRIBUTIONS PLAN 2016</w:t>
      </w:r>
      <w:r w:rsidR="002C3754">
        <w:rPr>
          <w:color w:val="FF0000"/>
        </w:rPr>
        <w:t>-17</w:t>
      </w:r>
    </w:p>
    <w:p w:rsidR="00BB2E31" w:rsidRPr="00BB2E31" w:rsidRDefault="00BB2E31" w:rsidP="00BB2E31">
      <w:pPr>
        <w:pStyle w:val="HeadB"/>
      </w:pPr>
      <w:r>
        <w:t>1.0</w:t>
      </w:r>
      <w:r>
        <w:tab/>
      </w:r>
      <w:r w:rsidRPr="00BB2E31">
        <w:t>Area covered by this development contributions plan</w:t>
      </w:r>
    </w:p>
    <w:p w:rsidR="00BB2E31" w:rsidRDefault="00766A9F" w:rsidP="00BB2E31">
      <w:pPr>
        <w:pStyle w:val="BodyText10"/>
      </w:pPr>
      <w:r>
        <w:rPr>
          <w:noProof/>
        </w:rPr>
        <mc:AlternateContent>
          <mc:Choice Requires="wps">
            <w:drawing>
              <wp:anchor distT="0" distB="0" distL="114300" distR="114300" simplePos="0" relativeHeight="251657728" behindDoc="0" locked="0" layoutInCell="1" allowOverlap="1" wp14:anchorId="699098C4" wp14:editId="6B418306">
                <wp:simplePos x="0" y="0"/>
                <wp:positionH relativeFrom="column">
                  <wp:posOffset>-51435</wp:posOffset>
                </wp:positionH>
                <wp:positionV relativeFrom="paragraph">
                  <wp:posOffset>34289</wp:posOffset>
                </wp:positionV>
                <wp:extent cx="588010" cy="371475"/>
                <wp:effectExtent l="0" t="0" r="2540" b="9525"/>
                <wp:wrapNone/>
                <wp:docPr id="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2E" w:rsidRPr="0078181E" w:rsidRDefault="0028052E" w:rsidP="00BB2E31">
                            <w:pPr>
                              <w:pStyle w:val="BodyText1"/>
                            </w:pPr>
                            <w:r>
                              <w:t>--/--/</w:t>
                            </w:r>
                            <w:r w:rsidR="00F42EC9">
                              <w:t>--</w:t>
                            </w:r>
                            <w:r>
                              <w:t>--</w:t>
                            </w:r>
                          </w:p>
                          <w:p w:rsidR="0028052E" w:rsidRPr="0078181E" w:rsidRDefault="00F42EC9" w:rsidP="00BB2E31">
                            <w:pPr>
                              <w:pStyle w:val="BodyText1"/>
                            </w:pPr>
                            <w:r>
                              <w:t>Proposed C115</w:t>
                            </w:r>
                          </w:p>
                          <w:p w:rsidR="0028052E" w:rsidRPr="00F733A1" w:rsidRDefault="0028052E" w:rsidP="00BB2E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098C4" id="_x0000_s1027" type="#_x0000_t202" style="position:absolute;left:0;text-align:left;margin-left:-4.05pt;margin-top:2.7pt;width:46.3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" stroked="f">
                <v:textbox>
                  <w:txbxContent>
                    <w:p w:rsidR="0028052E" w:rsidRPr="0078181E" w:rsidRDefault="0028052E" w:rsidP="00BB2E31">
                      <w:pPr>
                        <w:pStyle w:val="BodyText1"/>
                      </w:pPr>
                      <w:r>
                        <w:t>--/--/</w:t>
                      </w:r>
                      <w:r w:rsidR="00F42EC9">
                        <w:t>--</w:t>
                      </w:r>
                      <w:r>
                        <w:t>--</w:t>
                      </w:r>
                    </w:p>
                    <w:p w:rsidR="0028052E" w:rsidRPr="0078181E" w:rsidRDefault="00F42EC9" w:rsidP="00BB2E31">
                      <w:pPr>
                        <w:pStyle w:val="BodyText1"/>
                      </w:pPr>
                      <w:r>
                        <w:t>Proposed C115</w:t>
                      </w:r>
                    </w:p>
                    <w:p w:rsidR="0028052E" w:rsidRPr="00F733A1" w:rsidRDefault="0028052E" w:rsidP="00BB2E31"/>
                  </w:txbxContent>
                </v:textbox>
              </v:shape>
            </w:pict>
          </mc:Fallback>
        </mc:AlternateContent>
      </w:r>
      <w:r w:rsidRPr="00766A9F">
        <w:t xml:space="preserve">This Development Contributions Plan (DCP) applies to all new development within the </w:t>
      </w:r>
      <w:r w:rsidR="007E586B">
        <w:t>24</w:t>
      </w:r>
      <w:r w:rsidR="0018652C">
        <w:t xml:space="preserve"> Charge Areas </w:t>
      </w:r>
      <w:r w:rsidRPr="00766A9F">
        <w:t>as shown below.</w:t>
      </w:r>
    </w:p>
    <w:p w:rsidR="00766A9F" w:rsidRDefault="002900EE" w:rsidP="00BB2E31">
      <w:pPr>
        <w:pStyle w:val="BodyText10"/>
      </w:pPr>
      <w:r>
        <w:rPr>
          <w:noProof/>
        </w:rPr>
        <w:drawing>
          <wp:anchor distT="0" distB="0" distL="114300" distR="114300" simplePos="0" relativeHeight="251661824" behindDoc="0" locked="0" layoutInCell="1" allowOverlap="1" wp14:anchorId="0CABDD92" wp14:editId="385FECCD">
            <wp:simplePos x="0" y="0"/>
            <wp:positionH relativeFrom="column">
              <wp:posOffset>645795</wp:posOffset>
            </wp:positionH>
            <wp:positionV relativeFrom="paragraph">
              <wp:posOffset>57150</wp:posOffset>
            </wp:positionV>
            <wp:extent cx="4811395" cy="5592445"/>
            <wp:effectExtent l="0" t="0" r="825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is Areas Jan 2017.jpg"/>
                    <pic:cNvPicPr/>
                  </pic:nvPicPr>
                  <pic:blipFill rotWithShape="1">
                    <a:blip r:embed="rId8" cstate="print">
                      <a:extLst>
                        <a:ext uri="{28A0092B-C50C-407E-A947-70E740481C1C}">
                          <a14:useLocalDpi xmlns:a14="http://schemas.microsoft.com/office/drawing/2010/main" val="0"/>
                        </a:ext>
                      </a:extLst>
                    </a:blip>
                    <a:srcRect l="1102" t="845" r="-1102" b="16963"/>
                    <a:stretch/>
                  </pic:blipFill>
                  <pic:spPr bwMode="auto">
                    <a:xfrm>
                      <a:off x="0" y="0"/>
                      <a:ext cx="4811395" cy="5592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00EE" w:rsidRDefault="002900EE">
      <w:pPr>
        <w:rPr>
          <w:rFonts w:ascii="Arial" w:hAnsi="Arial"/>
          <w:b/>
        </w:rPr>
      </w:pPr>
      <w:r>
        <w:br w:type="page"/>
      </w:r>
    </w:p>
    <w:p w:rsidR="00BB2E31" w:rsidRDefault="00BB2E31" w:rsidP="00BB2E31">
      <w:pPr>
        <w:pStyle w:val="HeadB"/>
      </w:pPr>
      <w:r>
        <w:t>2.0</w:t>
      </w:r>
      <w:r>
        <w:tab/>
        <w:t>Summary of costs</w:t>
      </w:r>
    </w:p>
    <w:p w:rsidR="006820F1" w:rsidRDefault="00F42EC9" w:rsidP="0018652C">
      <w:pPr>
        <w:pStyle w:val="BodyText10"/>
      </w:pPr>
      <w:r w:rsidRPr="00F42EC9">
        <w:rPr>
          <w:noProof/>
        </w:rPr>
        <mc:AlternateContent>
          <mc:Choice Requires="wps">
            <w:drawing>
              <wp:anchor distT="0" distB="0" distL="114300" distR="114300" simplePos="0" relativeHeight="251665920" behindDoc="0" locked="0" layoutInCell="1" allowOverlap="1" wp14:anchorId="3598E7F6" wp14:editId="46078DC0">
                <wp:simplePos x="0" y="0"/>
                <wp:positionH relativeFrom="column">
                  <wp:posOffset>0</wp:posOffset>
                </wp:positionH>
                <wp:positionV relativeFrom="paragraph">
                  <wp:posOffset>-635</wp:posOffset>
                </wp:positionV>
                <wp:extent cx="588010" cy="371475"/>
                <wp:effectExtent l="0" t="0" r="2540" b="9525"/>
                <wp:wrapNone/>
                <wp:docPr id="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C9" w:rsidRPr="0078181E" w:rsidRDefault="00F42EC9" w:rsidP="00F42EC9">
                            <w:pPr>
                              <w:pStyle w:val="BodyText1"/>
                            </w:pPr>
                            <w:r>
                              <w:t>--/--/----</w:t>
                            </w:r>
                          </w:p>
                          <w:p w:rsidR="00F42EC9" w:rsidRPr="0078181E" w:rsidRDefault="00F42EC9" w:rsidP="00F42EC9">
                            <w:pPr>
                              <w:pStyle w:val="BodyText1"/>
                            </w:pPr>
                            <w:r>
                              <w:t>Proposed C115</w:t>
                            </w:r>
                          </w:p>
                          <w:p w:rsidR="00F42EC9" w:rsidRPr="00F733A1" w:rsidRDefault="00F42EC9" w:rsidP="00F42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8E7F6" id="_x0000_s1028" type="#_x0000_t202" style="position:absolute;left:0;text-align:left;margin-left:0;margin-top:-.05pt;width:46.3pt;height:2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" stroked="f">
                <v:textbox>
                  <w:txbxContent>
                    <w:p w:rsidR="00F42EC9" w:rsidRPr="0078181E" w:rsidRDefault="00F42EC9" w:rsidP="00F42EC9">
                      <w:pPr>
                        <w:pStyle w:val="BodyText1"/>
                      </w:pPr>
                      <w:r>
                        <w:t>--/--/----</w:t>
                      </w:r>
                    </w:p>
                    <w:p w:rsidR="00F42EC9" w:rsidRPr="0078181E" w:rsidRDefault="00F42EC9" w:rsidP="00F42EC9">
                      <w:pPr>
                        <w:pStyle w:val="BodyText1"/>
                      </w:pPr>
                      <w:r>
                        <w:t>Proposed C115</w:t>
                      </w:r>
                    </w:p>
                    <w:p w:rsidR="00F42EC9" w:rsidRPr="00F733A1" w:rsidRDefault="00F42EC9" w:rsidP="00F42EC9"/>
                  </w:txbxContent>
                </v:textbox>
              </v:shape>
            </w:pict>
          </mc:Fallback>
        </mc:AlternateContent>
      </w:r>
      <w:r w:rsidR="006820F1" w:rsidRPr="006820F1">
        <w:rPr>
          <w:noProof/>
        </w:rPr>
        <w:drawing>
          <wp:inline distT="0" distB="0" distL="0" distR="0" wp14:anchorId="2E36867B" wp14:editId="7CD1EAC1">
            <wp:extent cx="5382895" cy="1470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2895" cy="1470570"/>
                    </a:xfrm>
                    <a:prstGeom prst="rect">
                      <a:avLst/>
                    </a:prstGeom>
                    <a:noFill/>
                    <a:ln>
                      <a:noFill/>
                    </a:ln>
                  </pic:spPr>
                </pic:pic>
              </a:graphicData>
            </a:graphic>
          </wp:inline>
        </w:drawing>
      </w:r>
    </w:p>
    <w:p w:rsidR="006820F1" w:rsidRDefault="006820F1" w:rsidP="0018652C">
      <w:pPr>
        <w:pStyle w:val="BodyText10"/>
      </w:pPr>
    </w:p>
    <w:p w:rsidR="0018652C" w:rsidRPr="0018652C" w:rsidRDefault="0018652C" w:rsidP="0018652C">
      <w:pPr>
        <w:pStyle w:val="BodyText10"/>
      </w:pPr>
      <w:r w:rsidRPr="0018652C">
        <w:t xml:space="preserve">Notes: </w:t>
      </w:r>
    </w:p>
    <w:p w:rsidR="0018652C" w:rsidRPr="0018652C" w:rsidRDefault="0018652C" w:rsidP="0018652C">
      <w:pPr>
        <w:pStyle w:val="BodyText10"/>
      </w:pPr>
      <w:r w:rsidRPr="0018652C">
        <w:t>This table sets out a summary of the costs prescribed in the Development Contributions Plan. Refer to the reference document (</w:t>
      </w:r>
      <w:r w:rsidR="00451AFD">
        <w:t>Banyule</w:t>
      </w:r>
      <w:r w:rsidRPr="0018652C">
        <w:t xml:space="preserve"> Development Contribution Plan Area, 2016</w:t>
      </w:r>
      <w:r w:rsidR="00451AFD">
        <w:t>-17</w:t>
      </w:r>
      <w:r w:rsidRPr="0018652C">
        <w:t>) for full details.</w:t>
      </w:r>
    </w:p>
    <w:p w:rsidR="0018652C" w:rsidRPr="0018652C" w:rsidRDefault="00451AFD" w:rsidP="0018652C">
      <w:pPr>
        <w:pStyle w:val="BodyText10"/>
      </w:pPr>
      <w:r>
        <w:t>Banyile</w:t>
      </w:r>
      <w:r w:rsidR="0018652C" w:rsidRPr="0018652C">
        <w:t xml:space="preserve"> City Council commits to delivering the DCP projects by December 31 2036, but may deliver projects earlier.  It is likely that projects will be progressively delivered over the DCP period.</w:t>
      </w:r>
    </w:p>
    <w:p w:rsidR="002900EE" w:rsidRDefault="002900EE" w:rsidP="002900EE">
      <w:pPr>
        <w:pStyle w:val="BodyText10"/>
      </w:pPr>
      <w:r>
        <w:t>Banyule City Council is Collection Agency for this DCP and all its projects.</w:t>
      </w:r>
    </w:p>
    <w:p w:rsidR="002900EE" w:rsidRDefault="002900EE" w:rsidP="002900EE">
      <w:pPr>
        <w:pStyle w:val="BodyText10"/>
      </w:pPr>
      <w:r>
        <w:t xml:space="preserve">Banyule City Council is Development Agency for this DCP and all its projects, apart from Project Number </w:t>
      </w:r>
      <w:r w:rsidR="007E586B">
        <w:t>1</w:t>
      </w:r>
      <w:r>
        <w:t xml:space="preserve">, for which La Trobe University is Development Agency.  Refer to the </w:t>
      </w:r>
      <w:r w:rsidR="00577606">
        <w:t>Incorporated</w:t>
      </w:r>
      <w:r>
        <w:t xml:space="preserve"> Document for details.</w:t>
      </w:r>
    </w:p>
    <w:p w:rsidR="00FE3003" w:rsidRDefault="00FE3003" w:rsidP="00FE3003">
      <w:pPr>
        <w:pStyle w:val="BodyText10"/>
      </w:pPr>
      <w:r>
        <w:t>Should Council not proceed with any of the infrastructure projects listed in this DCP, the funds collected for these items will be either:</w:t>
      </w:r>
    </w:p>
    <w:p w:rsidR="00FE3003" w:rsidRDefault="00FE3003" w:rsidP="00FE3003">
      <w:pPr>
        <w:pStyle w:val="BodyText10"/>
        <w:numPr>
          <w:ilvl w:val="0"/>
          <w:numId w:val="26"/>
        </w:numPr>
      </w:pPr>
      <w:r>
        <w:t xml:space="preserve">Used for the provision of other infrastructure as approved by the Minister responsible for the Planning and Environment Act, or </w:t>
      </w:r>
    </w:p>
    <w:p w:rsidR="00FE3003" w:rsidRDefault="00FE3003" w:rsidP="00FE3003">
      <w:pPr>
        <w:pStyle w:val="BodyText10"/>
        <w:numPr>
          <w:ilvl w:val="0"/>
          <w:numId w:val="26"/>
        </w:numPr>
      </w:pPr>
      <w:r>
        <w:t>Refunded to owners of land subject to these DCP charges.</w:t>
      </w:r>
    </w:p>
    <w:p w:rsidR="009816FA" w:rsidRDefault="009816FA" w:rsidP="009816FA">
      <w:pPr>
        <w:pStyle w:val="BalloonText"/>
      </w:pPr>
      <w:r>
        <w:br w:type="page"/>
      </w:r>
    </w:p>
    <w:p w:rsidR="00BB2E31" w:rsidRDefault="00BB2E31" w:rsidP="009816FA">
      <w:pPr>
        <w:pStyle w:val="HeadB"/>
      </w:pPr>
      <w:r>
        <w:t>3.0</w:t>
      </w:r>
      <w:r>
        <w:tab/>
        <w:t>Summary of contributions</w:t>
      </w:r>
    </w:p>
    <w:p w:rsidR="00956181" w:rsidRDefault="00F42EC9" w:rsidP="008A626A">
      <w:pPr>
        <w:pStyle w:val="BodyText10"/>
      </w:pPr>
      <w:r w:rsidRPr="00F42EC9">
        <w:rPr>
          <w:noProof/>
        </w:rPr>
        <mc:AlternateContent>
          <mc:Choice Requires="wps">
            <w:drawing>
              <wp:anchor distT="0" distB="0" distL="114300" distR="114300" simplePos="0" relativeHeight="251667968" behindDoc="0" locked="0" layoutInCell="1" allowOverlap="1" wp14:anchorId="3598E7F6" wp14:editId="46078DC0">
                <wp:simplePos x="0" y="0"/>
                <wp:positionH relativeFrom="column">
                  <wp:posOffset>0</wp:posOffset>
                </wp:positionH>
                <wp:positionV relativeFrom="paragraph">
                  <wp:posOffset>-635</wp:posOffset>
                </wp:positionV>
                <wp:extent cx="588010" cy="371475"/>
                <wp:effectExtent l="0" t="0" r="2540" b="9525"/>
                <wp:wrapNone/>
                <wp:docPr id="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C9" w:rsidRPr="0078181E" w:rsidRDefault="00F42EC9" w:rsidP="00F42EC9">
                            <w:pPr>
                              <w:pStyle w:val="BodyText1"/>
                            </w:pPr>
                            <w:r>
                              <w:t>--/--/----</w:t>
                            </w:r>
                          </w:p>
                          <w:p w:rsidR="00F42EC9" w:rsidRPr="0078181E" w:rsidRDefault="00F42EC9" w:rsidP="00F42EC9">
                            <w:pPr>
                              <w:pStyle w:val="BodyText1"/>
                            </w:pPr>
                            <w:r>
                              <w:t>Proposed C115</w:t>
                            </w:r>
                          </w:p>
                          <w:p w:rsidR="00F42EC9" w:rsidRPr="00F733A1" w:rsidRDefault="00F42EC9" w:rsidP="00F42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8E7F6" id="_x0000_s1029" type="#_x0000_t202" style="position:absolute;left:0;text-align:left;margin-left:0;margin-top:-.05pt;width:46.3pt;height:29.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" stroked="f">
                <v:textbox>
                  <w:txbxContent>
                    <w:p w:rsidR="00F42EC9" w:rsidRPr="0078181E" w:rsidRDefault="00F42EC9" w:rsidP="00F42EC9">
                      <w:pPr>
                        <w:pStyle w:val="BodyText1"/>
                      </w:pPr>
                      <w:r>
                        <w:t>--/--/----</w:t>
                      </w:r>
                    </w:p>
                    <w:p w:rsidR="00F42EC9" w:rsidRPr="0078181E" w:rsidRDefault="00F42EC9" w:rsidP="00F42EC9">
                      <w:pPr>
                        <w:pStyle w:val="BodyText1"/>
                      </w:pPr>
                      <w:r>
                        <w:t>Proposed C115</w:t>
                      </w:r>
                    </w:p>
                    <w:p w:rsidR="00F42EC9" w:rsidRPr="00F733A1" w:rsidRDefault="00F42EC9" w:rsidP="00F42EC9"/>
                  </w:txbxContent>
                </v:textbox>
              </v:shape>
            </w:pict>
          </mc:Fallback>
        </mc:AlternateContent>
      </w:r>
      <w:r w:rsidR="006820F1" w:rsidRPr="006820F1">
        <w:rPr>
          <w:noProof/>
        </w:rPr>
        <w:drawing>
          <wp:inline distT="0" distB="0" distL="0" distR="0">
            <wp:extent cx="5010785" cy="49295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785" cy="4929505"/>
                    </a:xfrm>
                    <a:prstGeom prst="rect">
                      <a:avLst/>
                    </a:prstGeom>
                    <a:noFill/>
                    <a:ln>
                      <a:noFill/>
                    </a:ln>
                  </pic:spPr>
                </pic:pic>
              </a:graphicData>
            </a:graphic>
          </wp:inline>
        </w:drawing>
      </w:r>
    </w:p>
    <w:p w:rsidR="0083202A" w:rsidRDefault="0083202A" w:rsidP="009816FA">
      <w:pPr>
        <w:pStyle w:val="BodytextItalic"/>
        <w:rPr>
          <w:i w:val="0"/>
          <w:noProof/>
        </w:rPr>
      </w:pPr>
    </w:p>
    <w:p w:rsidR="00C156AD" w:rsidRPr="00D85D8A" w:rsidRDefault="006820F1" w:rsidP="009816FA">
      <w:pPr>
        <w:pStyle w:val="BodytextItalic"/>
        <w:rPr>
          <w:i w:val="0"/>
          <w:noProof/>
        </w:rPr>
      </w:pPr>
      <w:r w:rsidRPr="006820F1">
        <w:rPr>
          <w:noProof/>
        </w:rPr>
        <w:drawing>
          <wp:inline distT="0" distB="0" distL="0" distR="0">
            <wp:extent cx="5010785" cy="52508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785" cy="5250815"/>
                    </a:xfrm>
                    <a:prstGeom prst="rect">
                      <a:avLst/>
                    </a:prstGeom>
                    <a:noFill/>
                    <a:ln>
                      <a:noFill/>
                    </a:ln>
                  </pic:spPr>
                </pic:pic>
              </a:graphicData>
            </a:graphic>
          </wp:inline>
        </w:drawing>
      </w:r>
    </w:p>
    <w:p w:rsidR="002B334A" w:rsidRDefault="002B334A" w:rsidP="009816FA">
      <w:pPr>
        <w:pStyle w:val="BodytextItalic"/>
      </w:pPr>
    </w:p>
    <w:p w:rsidR="000655DA" w:rsidRPr="00D85D8A" w:rsidRDefault="006820F1" w:rsidP="009816FA">
      <w:pPr>
        <w:pStyle w:val="BodytextItalic"/>
        <w:rPr>
          <w:i w:val="0"/>
        </w:rPr>
      </w:pPr>
      <w:r w:rsidRPr="006820F1">
        <w:rPr>
          <w:noProof/>
        </w:rPr>
        <w:drawing>
          <wp:inline distT="0" distB="0" distL="0" distR="0">
            <wp:extent cx="5010785" cy="52190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785" cy="5219065"/>
                    </a:xfrm>
                    <a:prstGeom prst="rect">
                      <a:avLst/>
                    </a:prstGeom>
                    <a:noFill/>
                    <a:ln>
                      <a:noFill/>
                    </a:ln>
                  </pic:spPr>
                </pic:pic>
              </a:graphicData>
            </a:graphic>
          </wp:inline>
        </w:drawing>
      </w:r>
    </w:p>
    <w:p w:rsidR="000655DA" w:rsidRDefault="000655DA" w:rsidP="009816FA">
      <w:pPr>
        <w:pStyle w:val="BodytextItalic"/>
      </w:pPr>
    </w:p>
    <w:p w:rsidR="000655DA" w:rsidRDefault="006820F1" w:rsidP="009816FA">
      <w:pPr>
        <w:pStyle w:val="BodytextItalic"/>
        <w:rPr>
          <w:i w:val="0"/>
        </w:rPr>
      </w:pPr>
      <w:r w:rsidRPr="006820F1">
        <w:rPr>
          <w:noProof/>
        </w:rPr>
        <w:drawing>
          <wp:inline distT="0" distB="0" distL="0" distR="0">
            <wp:extent cx="5010785" cy="52190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785" cy="5219065"/>
                    </a:xfrm>
                    <a:prstGeom prst="rect">
                      <a:avLst/>
                    </a:prstGeom>
                    <a:noFill/>
                    <a:ln>
                      <a:noFill/>
                    </a:ln>
                  </pic:spPr>
                </pic:pic>
              </a:graphicData>
            </a:graphic>
          </wp:inline>
        </w:drawing>
      </w:r>
    </w:p>
    <w:p w:rsidR="006820F1" w:rsidRPr="00D85D8A" w:rsidRDefault="006820F1" w:rsidP="009816FA">
      <w:pPr>
        <w:pStyle w:val="BodytextItalic"/>
        <w:rPr>
          <w:i w:val="0"/>
        </w:rPr>
      </w:pPr>
    </w:p>
    <w:p w:rsidR="009816FA" w:rsidRPr="009816FA" w:rsidRDefault="009816FA" w:rsidP="009816FA">
      <w:pPr>
        <w:pStyle w:val="BodytextItalic"/>
        <w:rPr>
          <w:i w:val="0"/>
        </w:rPr>
      </w:pPr>
      <w:r w:rsidRPr="009816FA">
        <w:rPr>
          <w:i w:val="0"/>
        </w:rPr>
        <w:t xml:space="preserve">Notes: </w:t>
      </w:r>
    </w:p>
    <w:p w:rsidR="009816FA" w:rsidRPr="009816FA" w:rsidRDefault="009816FA" w:rsidP="009816FA">
      <w:pPr>
        <w:pStyle w:val="BodytextItalic"/>
        <w:rPr>
          <w:i w:val="0"/>
        </w:rPr>
      </w:pPr>
      <w:r w:rsidRPr="009816FA">
        <w:rPr>
          <w:i w:val="0"/>
        </w:rPr>
        <w:t xml:space="preserve">Square metres of floorspace (SQM) refers to gross floorspace. </w:t>
      </w:r>
    </w:p>
    <w:p w:rsidR="00EC7406" w:rsidRDefault="009816FA" w:rsidP="00EC7406">
      <w:pPr>
        <w:pStyle w:val="BodytextItalic"/>
        <w:rPr>
          <w:i w:val="0"/>
        </w:rPr>
      </w:pPr>
      <w:r w:rsidRPr="009816FA">
        <w:rPr>
          <w:i w:val="0"/>
        </w:rPr>
        <w:t>The above listed contribution amount</w:t>
      </w:r>
      <w:r w:rsidR="00D9799D">
        <w:rPr>
          <w:i w:val="0"/>
        </w:rPr>
        <w:t>s are current as at 30 June 2017</w:t>
      </w:r>
      <w:r w:rsidRPr="009816FA">
        <w:rPr>
          <w:i w:val="0"/>
        </w:rPr>
        <w:t>. They will be adjusted annually on July 1 each year to cover inflation, by applying the Consumer Price Index for Melbourne (All Groups) as published by the Australian Bureau of Statistics.  A list showing the current contribution amounts will be held at Council’s Planning Department.</w:t>
      </w:r>
    </w:p>
    <w:p w:rsidR="00EC7406" w:rsidRDefault="00EC7406" w:rsidP="00EC7406">
      <w:pPr>
        <w:pStyle w:val="BodytextItalic"/>
        <w:rPr>
          <w:i w:val="0"/>
        </w:rPr>
      </w:pPr>
      <w:r w:rsidRPr="00EC7406">
        <w:rPr>
          <w:i w:val="0"/>
        </w:rPr>
        <w:t>For land uses not included within the Planning Scheme definition of the above uses, the development contribution that applies to ‘Commercial’ will be used unless the Collection Agency agrees to vary that rate based on a submission by a permit applicant that can, to the satisfaction of the Collection Agency, justify the application of an alternative rate.</w:t>
      </w:r>
    </w:p>
    <w:p w:rsidR="00EC7406" w:rsidRPr="00EC7406" w:rsidRDefault="00EC7406" w:rsidP="00EC7406">
      <w:pPr>
        <w:pStyle w:val="BodytextItalic"/>
        <w:rPr>
          <w:i w:val="0"/>
        </w:rPr>
      </w:pPr>
      <w:r w:rsidRPr="00EC7406">
        <w:rPr>
          <w:i w:val="0"/>
        </w:rPr>
        <w:t xml:space="preserve">Payment of development contributions is to be made in cash. </w:t>
      </w:r>
    </w:p>
    <w:p w:rsidR="00EC7406" w:rsidRPr="00EC7406" w:rsidRDefault="00EC7406" w:rsidP="00EC7406">
      <w:pPr>
        <w:pStyle w:val="BodytextItalic"/>
        <w:rPr>
          <w:i w:val="0"/>
        </w:rPr>
      </w:pPr>
      <w:r w:rsidRPr="00EC7406">
        <w:rPr>
          <w:i w:val="0"/>
        </w:rPr>
        <w:t>Council may accept the provision of land, works, services or facilities by the applicant in part or full satisfaction of the amount of levy payable.</w:t>
      </w:r>
    </w:p>
    <w:p w:rsidR="00EC7406" w:rsidRPr="00EC7406" w:rsidRDefault="00EC7406" w:rsidP="00EC7406">
      <w:pPr>
        <w:pStyle w:val="BodytextItalic"/>
        <w:rPr>
          <w:i w:val="0"/>
        </w:rPr>
      </w:pPr>
      <w:r w:rsidRPr="00EC7406">
        <w:rPr>
          <w:i w:val="0"/>
        </w:rPr>
        <w:t xml:space="preserve">Each net additional demand unit shall be liable to pay the DCP levy (unless exemptions apply).  This includes a new dwelling or building or an extension to an existing non-residential building.  </w:t>
      </w:r>
    </w:p>
    <w:p w:rsidR="00EC7406" w:rsidRPr="00EC7406" w:rsidRDefault="00EC7406" w:rsidP="00EC7406">
      <w:pPr>
        <w:pStyle w:val="BodytextItalic"/>
        <w:rPr>
          <w:i w:val="0"/>
        </w:rPr>
      </w:pPr>
      <w:r w:rsidRPr="00EC7406">
        <w:rPr>
          <w:i w:val="0"/>
        </w:rPr>
        <w:t>Minor changes to pre-existing non-residential development of less than 50 sqm net change shall be exempt from the DCP levy.</w:t>
      </w:r>
    </w:p>
    <w:p w:rsidR="00EC7406" w:rsidRPr="00EC7406" w:rsidRDefault="00EC7406" w:rsidP="00EC7406">
      <w:pPr>
        <w:pStyle w:val="BodytextItalic"/>
        <w:rPr>
          <w:i w:val="0"/>
        </w:rPr>
      </w:pPr>
      <w:r w:rsidRPr="00EC7406">
        <w:rPr>
          <w:i w:val="0"/>
        </w:rPr>
        <w:t>Payment of the Development Infrastructure Levy can be made at subdivision stage, planning permit stage or building permit stage.</w:t>
      </w:r>
    </w:p>
    <w:p w:rsidR="00EC7406" w:rsidRPr="00EC7406" w:rsidRDefault="00EC7406" w:rsidP="00EC7406">
      <w:pPr>
        <w:pStyle w:val="BodytextItalic"/>
        <w:numPr>
          <w:ilvl w:val="0"/>
          <w:numId w:val="24"/>
        </w:numPr>
        <w:rPr>
          <w:i w:val="0"/>
        </w:rPr>
      </w:pPr>
      <w:r w:rsidRPr="00EC7406">
        <w:rPr>
          <w:i w:val="0"/>
        </w:rPr>
        <w:t>Development Infrastructure Levy at Subdivision Stage - Payment of the Development Infrastructure Levy is to be made prior to the issue of a statement of compliance for the approved subdivision.</w:t>
      </w:r>
    </w:p>
    <w:p w:rsidR="00EC7406" w:rsidRDefault="00EC7406" w:rsidP="00EC7406">
      <w:pPr>
        <w:pStyle w:val="BodytextItalic"/>
        <w:numPr>
          <w:ilvl w:val="0"/>
          <w:numId w:val="24"/>
        </w:numPr>
        <w:rPr>
          <w:i w:val="0"/>
        </w:rPr>
      </w:pPr>
      <w:r w:rsidRPr="00EC7406">
        <w:rPr>
          <w:i w:val="0"/>
        </w:rPr>
        <w:t>Development Infrastructure Levy at Planning Permit Stage - Payment of the Development Infrastructure Levy is to be made prior to the commencement of any development or works.</w:t>
      </w:r>
    </w:p>
    <w:p w:rsidR="00EC7406" w:rsidRPr="00EC7406" w:rsidRDefault="00EC7406" w:rsidP="00EC7406">
      <w:pPr>
        <w:pStyle w:val="BodytextItalic"/>
        <w:numPr>
          <w:ilvl w:val="0"/>
          <w:numId w:val="24"/>
        </w:numPr>
        <w:rPr>
          <w:i w:val="0"/>
        </w:rPr>
      </w:pPr>
      <w:r w:rsidRPr="00EC7406">
        <w:rPr>
          <w:i w:val="0"/>
        </w:rPr>
        <w:t>Development Infrastructure Levy at Building Permit Stage -</w:t>
      </w:r>
      <w:r w:rsidR="00F42EC9">
        <w:rPr>
          <w:i w:val="0"/>
        </w:rPr>
        <w:t xml:space="preserve"> </w:t>
      </w:r>
      <w:r w:rsidRPr="00EC7406">
        <w:rPr>
          <w:i w:val="0"/>
        </w:rPr>
        <w:t>Payment of the Development Infrastructure Levy is to be made no later than the date of issue of a building permit under the Building Act 1993.</w:t>
      </w:r>
    </w:p>
    <w:p w:rsidR="00EC7406" w:rsidRPr="00EC7406" w:rsidRDefault="00EC7406" w:rsidP="00EC7406">
      <w:pPr>
        <w:pStyle w:val="BodytextItalic"/>
        <w:rPr>
          <w:i w:val="0"/>
        </w:rPr>
      </w:pPr>
      <w:r w:rsidRPr="00EC7406">
        <w:rPr>
          <w:i w:val="0"/>
        </w:rPr>
        <w:t>Payment of the Community Infrastructure Levy must be made at the building permit stage.</w:t>
      </w:r>
    </w:p>
    <w:p w:rsidR="00EC7406" w:rsidRPr="00EC7406" w:rsidRDefault="00EC7406" w:rsidP="00EC7406">
      <w:pPr>
        <w:pStyle w:val="BodytextItalic"/>
        <w:numPr>
          <w:ilvl w:val="0"/>
          <w:numId w:val="25"/>
        </w:numPr>
        <w:rPr>
          <w:i w:val="0"/>
        </w:rPr>
      </w:pPr>
      <w:r w:rsidRPr="00EC7406">
        <w:rPr>
          <w:i w:val="0"/>
        </w:rPr>
        <w:t>Community Infrastructure Levy at Building Permit Stage - Payment of the Community Infrastructure Levy is to be made no later than the date of issue of a building permit under the Building Act 1993.</w:t>
      </w:r>
    </w:p>
    <w:p w:rsidR="00EC7406" w:rsidRDefault="00EC7406" w:rsidP="00EC7406">
      <w:pPr>
        <w:pStyle w:val="BodytextItalic"/>
        <w:rPr>
          <w:i w:val="0"/>
        </w:rPr>
      </w:pPr>
      <w:r w:rsidRPr="00EC7406">
        <w:rPr>
          <w:i w:val="0"/>
        </w:rPr>
        <w:t>The Collection Agency may, at its discretion, agree for payment of a levy to be deferred to a later date, subject to the applicant entering into an agreement under section 173 of the Planning and Environment Act 1987 to pay the levy at an alternative date.</w:t>
      </w:r>
    </w:p>
    <w:p w:rsidR="00BB2E31" w:rsidRDefault="00BB2E31" w:rsidP="009816FA">
      <w:pPr>
        <w:pStyle w:val="HeadB"/>
      </w:pPr>
      <w:r>
        <w:t>4.0</w:t>
      </w:r>
      <w:r>
        <w:tab/>
        <w:t>Land or development excluded from development contributions plan</w:t>
      </w:r>
    </w:p>
    <w:p w:rsidR="00EC7406" w:rsidRPr="00EC7406" w:rsidRDefault="00F42EC9" w:rsidP="00EC7406">
      <w:pPr>
        <w:pStyle w:val="BodytextItalic"/>
        <w:rPr>
          <w:i w:val="0"/>
        </w:rPr>
      </w:pPr>
      <w:r w:rsidRPr="00F42EC9">
        <w:rPr>
          <w:i w:val="0"/>
          <w:iCs w:val="0"/>
          <w:noProof/>
        </w:rPr>
        <mc:AlternateContent>
          <mc:Choice Requires="wps">
            <w:drawing>
              <wp:anchor distT="0" distB="0" distL="114300" distR="114300" simplePos="0" relativeHeight="251670016" behindDoc="0" locked="0" layoutInCell="1" allowOverlap="1" wp14:anchorId="3598E7F6" wp14:editId="46078DC0">
                <wp:simplePos x="0" y="0"/>
                <wp:positionH relativeFrom="column">
                  <wp:posOffset>0</wp:posOffset>
                </wp:positionH>
                <wp:positionV relativeFrom="paragraph">
                  <wp:posOffset>0</wp:posOffset>
                </wp:positionV>
                <wp:extent cx="588010" cy="371475"/>
                <wp:effectExtent l="0" t="0" r="2540" b="9525"/>
                <wp:wrapNone/>
                <wp:docPr id="1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C9" w:rsidRPr="0078181E" w:rsidRDefault="00F42EC9" w:rsidP="00F42EC9">
                            <w:pPr>
                              <w:pStyle w:val="BodyText1"/>
                            </w:pPr>
                            <w:r>
                              <w:t>--/--/----</w:t>
                            </w:r>
                          </w:p>
                          <w:p w:rsidR="00F42EC9" w:rsidRPr="0078181E" w:rsidRDefault="00F42EC9" w:rsidP="00F42EC9">
                            <w:pPr>
                              <w:pStyle w:val="BodyText1"/>
                            </w:pPr>
                            <w:r>
                              <w:t>Proposed C115</w:t>
                            </w:r>
                          </w:p>
                          <w:p w:rsidR="00F42EC9" w:rsidRPr="00F733A1" w:rsidRDefault="00F42EC9" w:rsidP="00F42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8E7F6" id="_x0000_s1030" type="#_x0000_t202" style="position:absolute;left:0;text-align:left;margin-left:0;margin-top:0;width:46.3pt;height:2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" stroked="f">
                <v:textbox>
                  <w:txbxContent>
                    <w:p w:rsidR="00F42EC9" w:rsidRPr="0078181E" w:rsidRDefault="00F42EC9" w:rsidP="00F42EC9">
                      <w:pPr>
                        <w:pStyle w:val="BodyText1"/>
                      </w:pPr>
                      <w:r>
                        <w:t>--/--/----</w:t>
                      </w:r>
                    </w:p>
                    <w:p w:rsidR="00F42EC9" w:rsidRPr="0078181E" w:rsidRDefault="00F42EC9" w:rsidP="00F42EC9">
                      <w:pPr>
                        <w:pStyle w:val="BodyText1"/>
                      </w:pPr>
                      <w:r>
                        <w:t>Proposed C115</w:t>
                      </w:r>
                    </w:p>
                    <w:p w:rsidR="00F42EC9" w:rsidRPr="00F733A1" w:rsidRDefault="00F42EC9" w:rsidP="00F42EC9"/>
                  </w:txbxContent>
                </v:textbox>
              </v:shape>
            </w:pict>
          </mc:Fallback>
        </mc:AlternateContent>
      </w:r>
      <w:r w:rsidR="00EC7406" w:rsidRPr="00EC7406">
        <w:rPr>
          <w:i w:val="0"/>
        </w:rPr>
        <w:t>No land or development is exempt from this Development Contributions Plan unless exempt by Legislation or Ministerial Direction or Legal Agreement with Banyule City Council or stated below.</w:t>
      </w:r>
    </w:p>
    <w:p w:rsidR="00EC7406" w:rsidRPr="00EC7406" w:rsidRDefault="00EC7406" w:rsidP="00EC7406">
      <w:pPr>
        <w:pStyle w:val="BodytextItalic"/>
        <w:rPr>
          <w:i w:val="0"/>
        </w:rPr>
      </w:pPr>
      <w:r w:rsidRPr="00EC7406">
        <w:rPr>
          <w:i w:val="0"/>
        </w:rPr>
        <w:t>The following development is exempt from a development contribution:</w:t>
      </w:r>
    </w:p>
    <w:p w:rsidR="00EC7406" w:rsidRPr="00EC7406" w:rsidRDefault="00EC7406" w:rsidP="00EC7406">
      <w:pPr>
        <w:pStyle w:val="BodytextItalic"/>
        <w:numPr>
          <w:ilvl w:val="0"/>
          <w:numId w:val="23"/>
        </w:numPr>
        <w:rPr>
          <w:i w:val="0"/>
        </w:rPr>
      </w:pPr>
      <w:r w:rsidRPr="00EC7406">
        <w:rPr>
          <w:i w:val="0"/>
        </w:rPr>
        <w:t xml:space="preserve">Land developed for a non-government school, as defined in Ministerial Direction on the Preparation and Content of Development Contributions Plans of </w:t>
      </w:r>
      <w:r w:rsidR="00F42EC9">
        <w:rPr>
          <w:i w:val="0"/>
        </w:rPr>
        <w:t>11 </w:t>
      </w:r>
      <w:r w:rsidRPr="00EC7406">
        <w:rPr>
          <w:i w:val="0"/>
        </w:rPr>
        <w:t>October 2016;</w:t>
      </w:r>
    </w:p>
    <w:p w:rsidR="00EC7406" w:rsidRPr="00EC7406" w:rsidRDefault="00EC7406" w:rsidP="00EC7406">
      <w:pPr>
        <w:pStyle w:val="BodytextItalic"/>
        <w:numPr>
          <w:ilvl w:val="0"/>
          <w:numId w:val="23"/>
        </w:numPr>
        <w:rPr>
          <w:i w:val="0"/>
        </w:rPr>
      </w:pPr>
      <w:r w:rsidRPr="00EC7406">
        <w:rPr>
          <w:i w:val="0"/>
        </w:rPr>
        <w:t>Land developed for housing by or for the Department of Health and Human Services, as defined in Ministerial Direction on the Preparation and Content of Development Contributions Plans of 11 October 2016.  This applies to social housing development delivered by and for registered housing associations.  This exemption does not apply to private dwellings developed by the Department of Health and Human Services or registered housing associations;</w:t>
      </w:r>
    </w:p>
    <w:p w:rsidR="00EC7406" w:rsidRPr="00EC7406" w:rsidRDefault="00EC7406" w:rsidP="00EC7406">
      <w:pPr>
        <w:pStyle w:val="BodytextItalic"/>
        <w:numPr>
          <w:ilvl w:val="0"/>
          <w:numId w:val="23"/>
        </w:numPr>
        <w:rPr>
          <w:i w:val="0"/>
        </w:rPr>
      </w:pPr>
      <w:r w:rsidRPr="00EC7406">
        <w:rPr>
          <w:i w:val="0"/>
        </w:rPr>
        <w:t>Cohousing development that meets a minimum threshold as defined by the Responsible Authority as shown in Appendix 5;</w:t>
      </w:r>
    </w:p>
    <w:p w:rsidR="00EC7406" w:rsidRPr="00EC7406" w:rsidRDefault="00EC7406" w:rsidP="00EC7406">
      <w:pPr>
        <w:pStyle w:val="BodytextItalic"/>
        <w:numPr>
          <w:ilvl w:val="0"/>
          <w:numId w:val="23"/>
        </w:numPr>
        <w:rPr>
          <w:i w:val="0"/>
        </w:rPr>
      </w:pPr>
      <w:r w:rsidRPr="00EC7406">
        <w:rPr>
          <w:i w:val="0"/>
        </w:rPr>
        <w:t>Renovations or alterations to an existing building that do not generate a net increase in demand units;</w:t>
      </w:r>
    </w:p>
    <w:p w:rsidR="00EC7406" w:rsidRPr="00EC7406" w:rsidRDefault="00EC7406" w:rsidP="00EC7406">
      <w:pPr>
        <w:pStyle w:val="BodytextItalic"/>
        <w:numPr>
          <w:ilvl w:val="0"/>
          <w:numId w:val="23"/>
        </w:numPr>
        <w:rPr>
          <w:i w:val="0"/>
        </w:rPr>
      </w:pPr>
      <w:r w:rsidRPr="00EC7406">
        <w:rPr>
          <w:i w:val="0"/>
        </w:rPr>
        <w:t>Dwelling units that are replaced within a development are exempt.  This exemption does not apply to net additional dwelling units created by the development;</w:t>
      </w:r>
    </w:p>
    <w:p w:rsidR="00EC7406" w:rsidRPr="00EC7406" w:rsidRDefault="00EC7406" w:rsidP="00EC7406">
      <w:pPr>
        <w:pStyle w:val="BodytextItalic"/>
        <w:numPr>
          <w:ilvl w:val="0"/>
          <w:numId w:val="23"/>
        </w:numPr>
        <w:rPr>
          <w:i w:val="0"/>
        </w:rPr>
      </w:pPr>
      <w:r w:rsidRPr="00EC7406">
        <w:rPr>
          <w:i w:val="0"/>
        </w:rPr>
        <w:t>Minor changes to pre-existing non-residential development of less than 50 sqm net change shall be exempt from the DCP levy; and</w:t>
      </w:r>
    </w:p>
    <w:p w:rsidR="00EC7406" w:rsidRDefault="00EC7406" w:rsidP="00EC7406">
      <w:pPr>
        <w:pStyle w:val="BodytextItalic"/>
        <w:numPr>
          <w:ilvl w:val="0"/>
          <w:numId w:val="23"/>
        </w:numPr>
        <w:rPr>
          <w:i w:val="0"/>
        </w:rPr>
      </w:pPr>
      <w:r w:rsidRPr="00EC7406">
        <w:rPr>
          <w:i w:val="0"/>
        </w:rPr>
        <w:t>Land which has an existing section 173 Agreement under the Planning and Environment Act 1987 and/or a Deed of Agreement which requires the payment of a contributions levy and/or construction of community and/or physical infrastructure.</w:t>
      </w:r>
    </w:p>
    <w:p w:rsidR="00AC21C8" w:rsidRPr="00AC21C8" w:rsidRDefault="00AC21C8" w:rsidP="00AC21C8">
      <w:pPr>
        <w:pStyle w:val="BodytextItalic"/>
        <w:ind w:left="1494"/>
        <w:rPr>
          <w:i w:val="0"/>
        </w:rPr>
      </w:pPr>
    </w:p>
    <w:sectPr w:rsidR="00AC21C8" w:rsidRPr="00AC21C8" w:rsidSect="005F02EF">
      <w:headerReference w:type="default" r:id="rId14"/>
      <w:footerReference w:type="default" r:id="rId15"/>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A3B" w:rsidRDefault="00517A3B">
      <w:r>
        <w:separator/>
      </w:r>
    </w:p>
    <w:p w:rsidR="00517A3B" w:rsidRDefault="00517A3B"/>
    <w:p w:rsidR="00517A3B" w:rsidRDefault="00517A3B"/>
    <w:p w:rsidR="00517A3B" w:rsidRDefault="00517A3B"/>
  </w:endnote>
  <w:endnote w:type="continuationSeparator" w:id="0">
    <w:p w:rsidR="00517A3B" w:rsidRDefault="00517A3B">
      <w:r>
        <w:continuationSeparator/>
      </w:r>
    </w:p>
    <w:p w:rsidR="00517A3B" w:rsidRDefault="00517A3B"/>
    <w:p w:rsidR="00517A3B" w:rsidRDefault="00517A3B"/>
    <w:p w:rsidR="00517A3B" w:rsidRDefault="00517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ADE78D93-6477-4303-8C5C-A33C18ABE603}"/>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AA5D365-F1FE-463F-80CE-599D3C44A6D8}"/>
  </w:font>
  <w:font w:name="Helvetica">
    <w:panose1 w:val="020B0604020202020204"/>
    <w:charset w:val="00"/>
    <w:family w:val="swiss"/>
    <w:pitch w:val="variable"/>
    <w:sig w:usb0="E0002AFF" w:usb1="C0007843" w:usb2="00000009" w:usb3="00000000" w:csb0="000001FF" w:csb1="00000000"/>
    <w:embedRegular r:id="rId3" w:fontKey="{71A2B894-EA14-45F8-8FD9-DC5140A722C8}"/>
  </w:font>
  <w:font w:name="Calibri">
    <w:panose1 w:val="020F0502020204030204"/>
    <w:charset w:val="00"/>
    <w:family w:val="swiss"/>
    <w:pitch w:val="variable"/>
    <w:sig w:usb0="E00002FF" w:usb1="4000ACFF" w:usb2="00000001" w:usb3="00000000" w:csb0="0000019F" w:csb1="00000000"/>
    <w:embedRegular r:id="rId4" w:fontKey="{B45B3BAF-A2FA-49B7-A3DC-C31F600D5C2F}"/>
  </w:font>
  <w:font w:name="Cambria">
    <w:panose1 w:val="02040503050406030204"/>
    <w:charset w:val="00"/>
    <w:family w:val="roman"/>
    <w:pitch w:val="variable"/>
    <w:sig w:usb0="E00002FF" w:usb1="400004FF" w:usb2="00000000" w:usb3="00000000" w:csb0="0000019F" w:csb1="00000000"/>
    <w:embedRegular r:id="rId5" w:fontKey="{472DAA1E-15CA-44FE-84C7-B8B48ABF9B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52E" w:rsidRDefault="0028052E" w:rsidP="00A97567">
    <w:pPr>
      <w:pStyle w:val="Footer"/>
      <w:tabs>
        <w:tab w:val="clear" w:pos="8640"/>
        <w:tab w:val="right" w:pos="8505"/>
      </w:tabs>
    </w:pPr>
    <w:r w:rsidRPr="00BB2E31">
      <w:t xml:space="preserve">Development Contributions Overlay </w:t>
    </w:r>
    <w:r>
      <w:t>–</w:t>
    </w:r>
    <w:r w:rsidRPr="00BB2E31">
      <w:t xml:space="preserve"> </w:t>
    </w:r>
    <w:r w:rsidRPr="009816FA">
      <w:t>Schedule</w:t>
    </w:r>
    <w:r w:rsidR="002C3754">
      <w:t xml:space="preserve"> 1</w:t>
    </w:r>
    <w:r w:rsidR="009816FA" w:rsidRPr="009816FA">
      <w:t xml:space="preserve"> </w:t>
    </w:r>
    <w:r w:rsidR="009816FA">
      <w:tab/>
    </w:r>
    <w:r w:rsidR="00180135">
      <w:tab/>
    </w:r>
    <w:r w:rsidRPr="000741CC">
      <w:t xml:space="preserve">Page </w:t>
    </w:r>
    <w:r>
      <w:rPr>
        <w:rStyle w:val="PageNumber"/>
      </w:rPr>
      <w:fldChar w:fldCharType="begin"/>
    </w:r>
    <w:r w:rsidRPr="000741CC">
      <w:rPr>
        <w:rStyle w:val="PageNumber"/>
      </w:rPr>
      <w:instrText xml:space="preserve"> PAGE </w:instrText>
    </w:r>
    <w:r>
      <w:rPr>
        <w:rStyle w:val="PageNumber"/>
      </w:rPr>
      <w:fldChar w:fldCharType="separate"/>
    </w:r>
    <w:r w:rsidR="00840884">
      <w:rPr>
        <w:rStyle w:val="PageNumber"/>
        <w:noProof/>
      </w:rPr>
      <w:t>2</w:t>
    </w:r>
    <w:r>
      <w:rPr>
        <w:rStyle w:val="PageNumber"/>
      </w:rPr>
      <w:fldChar w:fldCharType="end"/>
    </w:r>
    <w:r w:rsidRPr="000741CC">
      <w:t xml:space="preserve"> of </w:t>
    </w:r>
    <w:r>
      <w:rPr>
        <w:rStyle w:val="PageNumber"/>
      </w:rPr>
      <w:fldChar w:fldCharType="begin"/>
    </w:r>
    <w:r w:rsidRPr="000741CC">
      <w:rPr>
        <w:rStyle w:val="PageNumber"/>
      </w:rPr>
      <w:instrText xml:space="preserve"> NUMPAGES  \* Arabic </w:instrText>
    </w:r>
    <w:r>
      <w:rPr>
        <w:rStyle w:val="PageNumber"/>
      </w:rPr>
      <w:fldChar w:fldCharType="separate"/>
    </w:r>
    <w:r w:rsidR="00840884">
      <w:rPr>
        <w:rStyle w:val="PageNumber"/>
        <w:noProof/>
      </w:rPr>
      <w:t>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A3B" w:rsidRDefault="00517A3B">
      <w:r>
        <w:separator/>
      </w:r>
    </w:p>
    <w:p w:rsidR="00517A3B" w:rsidRDefault="00517A3B"/>
    <w:p w:rsidR="00517A3B" w:rsidRDefault="00517A3B"/>
    <w:p w:rsidR="00517A3B" w:rsidRDefault="00517A3B"/>
  </w:footnote>
  <w:footnote w:type="continuationSeparator" w:id="0">
    <w:p w:rsidR="00517A3B" w:rsidRDefault="00517A3B">
      <w:r>
        <w:continuationSeparator/>
      </w:r>
    </w:p>
    <w:p w:rsidR="00517A3B" w:rsidRDefault="00517A3B"/>
    <w:p w:rsidR="00517A3B" w:rsidRDefault="00517A3B"/>
    <w:p w:rsidR="00517A3B" w:rsidRDefault="00517A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52E" w:rsidRPr="002F09C7" w:rsidRDefault="002C3754">
    <w:pPr>
      <w:jc w:val="center"/>
    </w:pPr>
    <w:r>
      <w:rPr>
        <w:smallCaps/>
        <w:sz w:val="18"/>
        <w:u w:color="0000FF"/>
      </w:rPr>
      <w:t xml:space="preserve">Banyule </w:t>
    </w:r>
    <w:r w:rsidR="0097179D" w:rsidRPr="002F09C7">
      <w:rPr>
        <w:smallCaps/>
        <w:sz w:val="18"/>
        <w:u w:color="0000FF"/>
      </w:rPr>
      <w:t xml:space="preserve"> </w:t>
    </w:r>
    <w:r w:rsidR="0028052E" w:rsidRPr="002F09C7">
      <w:rPr>
        <w:smallCaps/>
        <w:sz w:val="18"/>
      </w:rPr>
      <w:t>Planning Scheme</w:t>
    </w:r>
  </w:p>
  <w:p w:rsidR="0028052E" w:rsidRDefault="002F09C7" w:rsidP="002F09C7">
    <w:pPr>
      <w:tabs>
        <w:tab w:val="left" w:pos="519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FEA3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376FAD"/>
    <w:multiLevelType w:val="hybridMultilevel"/>
    <w:tmpl w:val="D422CE6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2EF82D47"/>
    <w:multiLevelType w:val="hybridMultilevel"/>
    <w:tmpl w:val="842E6EF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35A12A2F"/>
    <w:multiLevelType w:val="hybridMultilevel"/>
    <w:tmpl w:val="EDFC8A9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41674405"/>
    <w:multiLevelType w:val="multilevel"/>
    <w:tmpl w:val="6EB23AD4"/>
    <w:lvl w:ilvl="0">
      <w:start w:val="1"/>
      <w:numFmt w:val="decimal"/>
      <w:lvlText w:val="%1.0"/>
      <w:lvlJc w:val="left"/>
      <w:pPr>
        <w:ind w:left="1128" w:hanging="1128"/>
      </w:pPr>
      <w:rPr>
        <w:rFonts w:hint="default"/>
      </w:rPr>
    </w:lvl>
    <w:lvl w:ilvl="1">
      <w:start w:val="1"/>
      <w:numFmt w:val="decimal"/>
      <w:lvlText w:val="%1.%2"/>
      <w:lvlJc w:val="left"/>
      <w:pPr>
        <w:ind w:left="1848" w:hanging="1128"/>
      </w:pPr>
      <w:rPr>
        <w:rFonts w:hint="default"/>
      </w:rPr>
    </w:lvl>
    <w:lvl w:ilvl="2">
      <w:start w:val="1"/>
      <w:numFmt w:val="decimal"/>
      <w:lvlText w:val="%1.%2.%3"/>
      <w:lvlJc w:val="left"/>
      <w:pPr>
        <w:ind w:left="2568" w:hanging="1128"/>
      </w:pPr>
      <w:rPr>
        <w:rFonts w:hint="default"/>
      </w:rPr>
    </w:lvl>
    <w:lvl w:ilvl="3">
      <w:start w:val="1"/>
      <w:numFmt w:val="decimal"/>
      <w:lvlText w:val="%1.%2.%3.%4"/>
      <w:lvlJc w:val="left"/>
      <w:pPr>
        <w:ind w:left="3288" w:hanging="1128"/>
      </w:pPr>
      <w:rPr>
        <w:rFonts w:hint="default"/>
      </w:rPr>
    </w:lvl>
    <w:lvl w:ilvl="4">
      <w:start w:val="1"/>
      <w:numFmt w:val="decimal"/>
      <w:lvlText w:val="%1.%2.%3.%4.%5"/>
      <w:lvlJc w:val="left"/>
      <w:pPr>
        <w:ind w:left="4008" w:hanging="1128"/>
      </w:pPr>
      <w:rPr>
        <w:rFonts w:hint="default"/>
      </w:rPr>
    </w:lvl>
    <w:lvl w:ilvl="5">
      <w:start w:val="1"/>
      <w:numFmt w:val="decimal"/>
      <w:lvlText w:val="%1.%2.%3.%4.%5.%6"/>
      <w:lvlJc w:val="left"/>
      <w:pPr>
        <w:ind w:left="4728" w:hanging="1128"/>
      </w:pPr>
      <w:rPr>
        <w:rFonts w:hint="default"/>
      </w:rPr>
    </w:lvl>
    <w:lvl w:ilvl="6">
      <w:start w:val="1"/>
      <w:numFmt w:val="decimal"/>
      <w:lvlText w:val="%1.%2.%3.%4.%5.%6.%7"/>
      <w:lvlJc w:val="left"/>
      <w:pPr>
        <w:ind w:left="5448" w:hanging="1128"/>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6" w15:restartNumberingAfterBreak="0">
    <w:nsid w:val="6245376D"/>
    <w:multiLevelType w:val="hybridMultilevel"/>
    <w:tmpl w:val="2B9C644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7" w15:restartNumberingAfterBreak="0">
    <w:nsid w:val="633C4D1D"/>
    <w:multiLevelType w:val="hybridMultilevel"/>
    <w:tmpl w:val="4FAABDE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69F35032"/>
    <w:multiLevelType w:val="hybridMultilevel"/>
    <w:tmpl w:val="948E9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E601DA5"/>
    <w:multiLevelType w:val="hybridMultilevel"/>
    <w:tmpl w:val="E054AC6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15:restartNumberingAfterBreak="0">
    <w:nsid w:val="6F7651C9"/>
    <w:multiLevelType w:val="hybridMultilevel"/>
    <w:tmpl w:val="A81CB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844923"/>
    <w:multiLevelType w:val="hybridMultilevel"/>
    <w:tmpl w:val="129AF67E"/>
    <w:lvl w:ilvl="0" w:tplc="22D4A7D2">
      <w:start w:val="1"/>
      <w:numFmt w:val="bullet"/>
      <w:pStyle w:val="Tabletex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2" w15:restartNumberingAfterBreak="0">
    <w:nsid w:val="74AC3B27"/>
    <w:multiLevelType w:val="hybridMultilevel"/>
    <w:tmpl w:val="E5A477D4"/>
    <w:lvl w:ilvl="0" w:tplc="3B42A8A2">
      <w:start w:val="1"/>
      <w:numFmt w:val="bullet"/>
      <w:pStyle w:val="Tabletext0"/>
      <w:lvlText w:val=""/>
      <w:lvlJc w:val="left"/>
      <w:pPr>
        <w:ind w:left="360" w:hanging="360"/>
      </w:pPr>
      <w:rPr>
        <w:rFonts w:ascii="Wingdings" w:hAnsi="Wingdings" w:hint="default"/>
      </w:rPr>
    </w:lvl>
    <w:lvl w:ilvl="1" w:tplc="C9405B02" w:tentative="1">
      <w:start w:val="1"/>
      <w:numFmt w:val="bullet"/>
      <w:lvlText w:val="o"/>
      <w:lvlJc w:val="left"/>
      <w:pPr>
        <w:tabs>
          <w:tab w:val="num" w:pos="1080"/>
        </w:tabs>
        <w:ind w:left="1080" w:hanging="360"/>
      </w:pPr>
      <w:rPr>
        <w:rFonts w:ascii="Courier New" w:hAnsi="Courier New" w:cs="Courier New" w:hint="default"/>
      </w:rPr>
    </w:lvl>
    <w:lvl w:ilvl="2" w:tplc="B92685DE" w:tentative="1">
      <w:start w:val="1"/>
      <w:numFmt w:val="bullet"/>
      <w:lvlText w:val=""/>
      <w:lvlJc w:val="left"/>
      <w:pPr>
        <w:tabs>
          <w:tab w:val="num" w:pos="1800"/>
        </w:tabs>
        <w:ind w:left="1800" w:hanging="360"/>
      </w:pPr>
      <w:rPr>
        <w:rFonts w:ascii="Wingdings" w:hAnsi="Wingdings" w:hint="default"/>
      </w:rPr>
    </w:lvl>
    <w:lvl w:ilvl="3" w:tplc="00DC3B24" w:tentative="1">
      <w:start w:val="1"/>
      <w:numFmt w:val="bullet"/>
      <w:lvlText w:val=""/>
      <w:lvlJc w:val="left"/>
      <w:pPr>
        <w:tabs>
          <w:tab w:val="num" w:pos="2520"/>
        </w:tabs>
        <w:ind w:left="2520" w:hanging="360"/>
      </w:pPr>
      <w:rPr>
        <w:rFonts w:ascii="Symbol" w:hAnsi="Symbol" w:hint="default"/>
      </w:rPr>
    </w:lvl>
    <w:lvl w:ilvl="4" w:tplc="609A74A8" w:tentative="1">
      <w:start w:val="1"/>
      <w:numFmt w:val="bullet"/>
      <w:lvlText w:val="o"/>
      <w:lvlJc w:val="left"/>
      <w:pPr>
        <w:tabs>
          <w:tab w:val="num" w:pos="3240"/>
        </w:tabs>
        <w:ind w:left="3240" w:hanging="360"/>
      </w:pPr>
      <w:rPr>
        <w:rFonts w:ascii="Courier New" w:hAnsi="Courier New" w:cs="Courier New" w:hint="default"/>
      </w:rPr>
    </w:lvl>
    <w:lvl w:ilvl="5" w:tplc="CBBA2B20" w:tentative="1">
      <w:start w:val="1"/>
      <w:numFmt w:val="bullet"/>
      <w:lvlText w:val=""/>
      <w:lvlJc w:val="left"/>
      <w:pPr>
        <w:tabs>
          <w:tab w:val="num" w:pos="3960"/>
        </w:tabs>
        <w:ind w:left="3960" w:hanging="360"/>
      </w:pPr>
      <w:rPr>
        <w:rFonts w:ascii="Wingdings" w:hAnsi="Wingdings" w:hint="default"/>
      </w:rPr>
    </w:lvl>
    <w:lvl w:ilvl="6" w:tplc="F65E3F9E" w:tentative="1">
      <w:start w:val="1"/>
      <w:numFmt w:val="bullet"/>
      <w:lvlText w:val=""/>
      <w:lvlJc w:val="left"/>
      <w:pPr>
        <w:tabs>
          <w:tab w:val="num" w:pos="4680"/>
        </w:tabs>
        <w:ind w:left="4680" w:hanging="360"/>
      </w:pPr>
      <w:rPr>
        <w:rFonts w:ascii="Symbol" w:hAnsi="Symbol" w:hint="default"/>
      </w:rPr>
    </w:lvl>
    <w:lvl w:ilvl="7" w:tplc="1E1EAB4A" w:tentative="1">
      <w:start w:val="1"/>
      <w:numFmt w:val="bullet"/>
      <w:lvlText w:val="o"/>
      <w:lvlJc w:val="left"/>
      <w:pPr>
        <w:tabs>
          <w:tab w:val="num" w:pos="5400"/>
        </w:tabs>
        <w:ind w:left="5400" w:hanging="360"/>
      </w:pPr>
      <w:rPr>
        <w:rFonts w:ascii="Courier New" w:hAnsi="Courier New" w:cs="Courier New" w:hint="default"/>
      </w:rPr>
    </w:lvl>
    <w:lvl w:ilvl="8" w:tplc="C8B8E04A"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4BC1A25"/>
    <w:multiLevelType w:val="hybridMultilevel"/>
    <w:tmpl w:val="85DCD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5726893"/>
    <w:multiLevelType w:val="multilevel"/>
    <w:tmpl w:val="14A2F798"/>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5" w15:restartNumberingAfterBreak="0">
    <w:nsid w:val="75853C87"/>
    <w:multiLevelType w:val="hybridMultilevel"/>
    <w:tmpl w:val="741E1E54"/>
    <w:lvl w:ilvl="0" w:tplc="A0042246">
      <w:start w:val="1"/>
      <w:numFmt w:val="bullet"/>
      <w:lvlText w:val=""/>
      <w:lvlJc w:val="left"/>
      <w:pPr>
        <w:tabs>
          <w:tab w:val="num" w:pos="1494"/>
        </w:tabs>
        <w:ind w:left="1494" w:hanging="360"/>
      </w:pPr>
      <w:rPr>
        <w:rFonts w:ascii="Wingdings" w:hAnsi="Wingdings" w:hint="default"/>
      </w:rPr>
    </w:lvl>
    <w:lvl w:ilvl="1" w:tplc="2FA42454" w:tentative="1">
      <w:start w:val="1"/>
      <w:numFmt w:val="bullet"/>
      <w:lvlText w:val="o"/>
      <w:lvlJc w:val="left"/>
      <w:pPr>
        <w:tabs>
          <w:tab w:val="num" w:pos="1156"/>
        </w:tabs>
        <w:ind w:left="1156" w:hanging="360"/>
      </w:pPr>
      <w:rPr>
        <w:rFonts w:ascii="Courier New" w:hAnsi="Courier New" w:cs="Courier New" w:hint="default"/>
      </w:rPr>
    </w:lvl>
    <w:lvl w:ilvl="2" w:tplc="EE76B6E4" w:tentative="1">
      <w:start w:val="1"/>
      <w:numFmt w:val="bullet"/>
      <w:lvlText w:val=""/>
      <w:lvlJc w:val="left"/>
      <w:pPr>
        <w:tabs>
          <w:tab w:val="num" w:pos="1876"/>
        </w:tabs>
        <w:ind w:left="1876" w:hanging="360"/>
      </w:pPr>
      <w:rPr>
        <w:rFonts w:ascii="Wingdings" w:hAnsi="Wingdings" w:hint="default"/>
      </w:rPr>
    </w:lvl>
    <w:lvl w:ilvl="3" w:tplc="01D4738C" w:tentative="1">
      <w:start w:val="1"/>
      <w:numFmt w:val="bullet"/>
      <w:lvlText w:val=""/>
      <w:lvlJc w:val="left"/>
      <w:pPr>
        <w:tabs>
          <w:tab w:val="num" w:pos="2596"/>
        </w:tabs>
        <w:ind w:left="2596" w:hanging="360"/>
      </w:pPr>
      <w:rPr>
        <w:rFonts w:ascii="Symbol" w:hAnsi="Symbol" w:hint="default"/>
      </w:rPr>
    </w:lvl>
    <w:lvl w:ilvl="4" w:tplc="5394ADF2" w:tentative="1">
      <w:start w:val="1"/>
      <w:numFmt w:val="bullet"/>
      <w:lvlText w:val="o"/>
      <w:lvlJc w:val="left"/>
      <w:pPr>
        <w:tabs>
          <w:tab w:val="num" w:pos="3316"/>
        </w:tabs>
        <w:ind w:left="3316" w:hanging="360"/>
      </w:pPr>
      <w:rPr>
        <w:rFonts w:ascii="Courier New" w:hAnsi="Courier New" w:cs="Courier New" w:hint="default"/>
      </w:rPr>
    </w:lvl>
    <w:lvl w:ilvl="5" w:tplc="A90A8AA2" w:tentative="1">
      <w:start w:val="1"/>
      <w:numFmt w:val="bullet"/>
      <w:lvlText w:val=""/>
      <w:lvlJc w:val="left"/>
      <w:pPr>
        <w:tabs>
          <w:tab w:val="num" w:pos="4036"/>
        </w:tabs>
        <w:ind w:left="4036" w:hanging="360"/>
      </w:pPr>
      <w:rPr>
        <w:rFonts w:ascii="Wingdings" w:hAnsi="Wingdings" w:hint="default"/>
      </w:rPr>
    </w:lvl>
    <w:lvl w:ilvl="6" w:tplc="01A09D82" w:tentative="1">
      <w:start w:val="1"/>
      <w:numFmt w:val="bullet"/>
      <w:lvlText w:val=""/>
      <w:lvlJc w:val="left"/>
      <w:pPr>
        <w:tabs>
          <w:tab w:val="num" w:pos="4756"/>
        </w:tabs>
        <w:ind w:left="4756" w:hanging="360"/>
      </w:pPr>
      <w:rPr>
        <w:rFonts w:ascii="Symbol" w:hAnsi="Symbol" w:hint="default"/>
      </w:rPr>
    </w:lvl>
    <w:lvl w:ilvl="7" w:tplc="F7C01746" w:tentative="1">
      <w:start w:val="1"/>
      <w:numFmt w:val="bullet"/>
      <w:lvlText w:val="o"/>
      <w:lvlJc w:val="left"/>
      <w:pPr>
        <w:tabs>
          <w:tab w:val="num" w:pos="5476"/>
        </w:tabs>
        <w:ind w:left="5476" w:hanging="360"/>
      </w:pPr>
      <w:rPr>
        <w:rFonts w:ascii="Courier New" w:hAnsi="Courier New" w:cs="Courier New" w:hint="default"/>
      </w:rPr>
    </w:lvl>
    <w:lvl w:ilvl="8" w:tplc="287EC01C" w:tentative="1">
      <w:start w:val="1"/>
      <w:numFmt w:val="bullet"/>
      <w:lvlText w:val=""/>
      <w:lvlJc w:val="left"/>
      <w:pPr>
        <w:tabs>
          <w:tab w:val="num" w:pos="6196"/>
        </w:tabs>
        <w:ind w:left="6196" w:hanging="360"/>
      </w:pPr>
      <w:rPr>
        <w:rFonts w:ascii="Wingdings" w:hAnsi="Wingdings" w:hint="default"/>
      </w:rPr>
    </w:lvl>
  </w:abstractNum>
  <w:num w:numId="1">
    <w:abstractNumId w:val="15"/>
  </w:num>
  <w:num w:numId="2">
    <w:abstractNumId w:val="10"/>
  </w:num>
  <w:num w:numId="3">
    <w:abstractNumId w:val="22"/>
  </w:num>
  <w:num w:numId="4">
    <w:abstractNumId w:val="2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4"/>
  </w:num>
  <w:num w:numId="16">
    <w:abstractNumId w:val="25"/>
  </w:num>
  <w:num w:numId="17">
    <w:abstractNumId w:val="14"/>
  </w:num>
  <w:num w:numId="18">
    <w:abstractNumId w:val="20"/>
  </w:num>
  <w:num w:numId="19">
    <w:abstractNumId w:val="18"/>
  </w:num>
  <w:num w:numId="20">
    <w:abstractNumId w:val="23"/>
  </w:num>
  <w:num w:numId="21">
    <w:abstractNumId w:val="11"/>
  </w:num>
  <w:num w:numId="22">
    <w:abstractNumId w:val="17"/>
  </w:num>
  <w:num w:numId="23">
    <w:abstractNumId w:val="16"/>
  </w:num>
  <w:num w:numId="24">
    <w:abstractNumId w:val="13"/>
  </w:num>
  <w:num w:numId="25">
    <w:abstractNumId w:val="19"/>
  </w:num>
  <w:num w:numId="2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intFractionalCharacterWidth/>
  <w:embedTrueTypeFonts/>
  <w:hideSpellingErrors/>
  <w:hideGrammaticalErrors/>
  <w:attachedTemplate r:id="rId1"/>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43F"/>
    <w:rsid w:val="00007292"/>
    <w:rsid w:val="000252D5"/>
    <w:rsid w:val="000370C2"/>
    <w:rsid w:val="00040242"/>
    <w:rsid w:val="000655DA"/>
    <w:rsid w:val="000741CC"/>
    <w:rsid w:val="00086E5C"/>
    <w:rsid w:val="000B0AFC"/>
    <w:rsid w:val="000D2A26"/>
    <w:rsid w:val="000E610D"/>
    <w:rsid w:val="00125850"/>
    <w:rsid w:val="001469D4"/>
    <w:rsid w:val="00146C62"/>
    <w:rsid w:val="001557DD"/>
    <w:rsid w:val="00155A71"/>
    <w:rsid w:val="00162485"/>
    <w:rsid w:val="001643B4"/>
    <w:rsid w:val="0017169B"/>
    <w:rsid w:val="00180135"/>
    <w:rsid w:val="0018652C"/>
    <w:rsid w:val="00187C9C"/>
    <w:rsid w:val="001B0165"/>
    <w:rsid w:val="001D2606"/>
    <w:rsid w:val="001D5E5A"/>
    <w:rsid w:val="001E73D9"/>
    <w:rsid w:val="001F3FD6"/>
    <w:rsid w:val="001F7184"/>
    <w:rsid w:val="002126DA"/>
    <w:rsid w:val="00224F22"/>
    <w:rsid w:val="0028052E"/>
    <w:rsid w:val="002900EE"/>
    <w:rsid w:val="002A29A8"/>
    <w:rsid w:val="002B09AA"/>
    <w:rsid w:val="002B1E3A"/>
    <w:rsid w:val="002B2152"/>
    <w:rsid w:val="002B3041"/>
    <w:rsid w:val="002B334A"/>
    <w:rsid w:val="002C3754"/>
    <w:rsid w:val="002C6DE9"/>
    <w:rsid w:val="002D0F4F"/>
    <w:rsid w:val="002E3536"/>
    <w:rsid w:val="002F09C7"/>
    <w:rsid w:val="002F34D3"/>
    <w:rsid w:val="003003E6"/>
    <w:rsid w:val="003177D7"/>
    <w:rsid w:val="0035716C"/>
    <w:rsid w:val="00372844"/>
    <w:rsid w:val="0037360F"/>
    <w:rsid w:val="00374F9B"/>
    <w:rsid w:val="003924B4"/>
    <w:rsid w:val="00392F5B"/>
    <w:rsid w:val="003A5955"/>
    <w:rsid w:val="003B4808"/>
    <w:rsid w:val="003C3E63"/>
    <w:rsid w:val="003D595D"/>
    <w:rsid w:val="003D6891"/>
    <w:rsid w:val="00423909"/>
    <w:rsid w:val="00443A42"/>
    <w:rsid w:val="004443C1"/>
    <w:rsid w:val="00451AFD"/>
    <w:rsid w:val="00480CCC"/>
    <w:rsid w:val="00485DDA"/>
    <w:rsid w:val="004A3635"/>
    <w:rsid w:val="004E4B8C"/>
    <w:rsid w:val="004F10C0"/>
    <w:rsid w:val="004F6A09"/>
    <w:rsid w:val="005043D6"/>
    <w:rsid w:val="005147AF"/>
    <w:rsid w:val="005165C1"/>
    <w:rsid w:val="00517A3B"/>
    <w:rsid w:val="005222EA"/>
    <w:rsid w:val="0052483C"/>
    <w:rsid w:val="00525A2D"/>
    <w:rsid w:val="00530B12"/>
    <w:rsid w:val="005419EE"/>
    <w:rsid w:val="00567A14"/>
    <w:rsid w:val="00577606"/>
    <w:rsid w:val="0059417E"/>
    <w:rsid w:val="005A1BC5"/>
    <w:rsid w:val="005A2075"/>
    <w:rsid w:val="005B2D86"/>
    <w:rsid w:val="005D16EC"/>
    <w:rsid w:val="005D4252"/>
    <w:rsid w:val="005D7B6A"/>
    <w:rsid w:val="005E20C3"/>
    <w:rsid w:val="005E39A8"/>
    <w:rsid w:val="005F02EF"/>
    <w:rsid w:val="006049F2"/>
    <w:rsid w:val="00613F16"/>
    <w:rsid w:val="006476B7"/>
    <w:rsid w:val="00655005"/>
    <w:rsid w:val="006820F1"/>
    <w:rsid w:val="006942DE"/>
    <w:rsid w:val="006A0152"/>
    <w:rsid w:val="006B2400"/>
    <w:rsid w:val="006B2587"/>
    <w:rsid w:val="006B585A"/>
    <w:rsid w:val="006C5087"/>
    <w:rsid w:val="006D5439"/>
    <w:rsid w:val="006D5F59"/>
    <w:rsid w:val="006E2591"/>
    <w:rsid w:val="006E4B6C"/>
    <w:rsid w:val="006E62B9"/>
    <w:rsid w:val="006E77A8"/>
    <w:rsid w:val="00705E61"/>
    <w:rsid w:val="007071B0"/>
    <w:rsid w:val="007145A1"/>
    <w:rsid w:val="00725D74"/>
    <w:rsid w:val="00740A4E"/>
    <w:rsid w:val="00741145"/>
    <w:rsid w:val="007465B6"/>
    <w:rsid w:val="00747ED6"/>
    <w:rsid w:val="00756434"/>
    <w:rsid w:val="007568AF"/>
    <w:rsid w:val="00760545"/>
    <w:rsid w:val="00762A45"/>
    <w:rsid w:val="00766A9F"/>
    <w:rsid w:val="007723FF"/>
    <w:rsid w:val="00782A23"/>
    <w:rsid w:val="00796524"/>
    <w:rsid w:val="007B4510"/>
    <w:rsid w:val="007D0FBB"/>
    <w:rsid w:val="007D1BE5"/>
    <w:rsid w:val="007D582C"/>
    <w:rsid w:val="007D6D4E"/>
    <w:rsid w:val="007E586B"/>
    <w:rsid w:val="007F7045"/>
    <w:rsid w:val="00803810"/>
    <w:rsid w:val="00806BE6"/>
    <w:rsid w:val="0083202A"/>
    <w:rsid w:val="008377A2"/>
    <w:rsid w:val="00840884"/>
    <w:rsid w:val="00843FC3"/>
    <w:rsid w:val="00853BC0"/>
    <w:rsid w:val="008609B5"/>
    <w:rsid w:val="008614BA"/>
    <w:rsid w:val="00871280"/>
    <w:rsid w:val="0087291F"/>
    <w:rsid w:val="008741C7"/>
    <w:rsid w:val="008A44A4"/>
    <w:rsid w:val="008A626A"/>
    <w:rsid w:val="008A6968"/>
    <w:rsid w:val="008B1E6C"/>
    <w:rsid w:val="008D5806"/>
    <w:rsid w:val="009038F5"/>
    <w:rsid w:val="00910D3E"/>
    <w:rsid w:val="00913141"/>
    <w:rsid w:val="00916988"/>
    <w:rsid w:val="0092480B"/>
    <w:rsid w:val="00956181"/>
    <w:rsid w:val="009612A0"/>
    <w:rsid w:val="0097068F"/>
    <w:rsid w:val="0097179D"/>
    <w:rsid w:val="009816FA"/>
    <w:rsid w:val="009B02CB"/>
    <w:rsid w:val="009D3694"/>
    <w:rsid w:val="009F3C9E"/>
    <w:rsid w:val="00A57BD3"/>
    <w:rsid w:val="00A57E91"/>
    <w:rsid w:val="00A75810"/>
    <w:rsid w:val="00A80BD8"/>
    <w:rsid w:val="00A847A9"/>
    <w:rsid w:val="00A9256F"/>
    <w:rsid w:val="00A97567"/>
    <w:rsid w:val="00AA7F90"/>
    <w:rsid w:val="00AB45F5"/>
    <w:rsid w:val="00AC21C8"/>
    <w:rsid w:val="00AD13C6"/>
    <w:rsid w:val="00AD4D20"/>
    <w:rsid w:val="00AD6798"/>
    <w:rsid w:val="00B15818"/>
    <w:rsid w:val="00B24A6A"/>
    <w:rsid w:val="00B24E7A"/>
    <w:rsid w:val="00B253FE"/>
    <w:rsid w:val="00B26325"/>
    <w:rsid w:val="00B27E18"/>
    <w:rsid w:val="00B34842"/>
    <w:rsid w:val="00B52C1D"/>
    <w:rsid w:val="00B60A73"/>
    <w:rsid w:val="00B72330"/>
    <w:rsid w:val="00B75644"/>
    <w:rsid w:val="00B87436"/>
    <w:rsid w:val="00B95F65"/>
    <w:rsid w:val="00BA0A3F"/>
    <w:rsid w:val="00BB2E31"/>
    <w:rsid w:val="00BC2518"/>
    <w:rsid w:val="00BE762B"/>
    <w:rsid w:val="00C14C0E"/>
    <w:rsid w:val="00C14F85"/>
    <w:rsid w:val="00C156AD"/>
    <w:rsid w:val="00C157F0"/>
    <w:rsid w:val="00C234B7"/>
    <w:rsid w:val="00C33FF8"/>
    <w:rsid w:val="00C4136F"/>
    <w:rsid w:val="00C52E26"/>
    <w:rsid w:val="00C71D4D"/>
    <w:rsid w:val="00CA628D"/>
    <w:rsid w:val="00CF6C95"/>
    <w:rsid w:val="00D0306C"/>
    <w:rsid w:val="00D2572D"/>
    <w:rsid w:val="00D71175"/>
    <w:rsid w:val="00D76F13"/>
    <w:rsid w:val="00D775B6"/>
    <w:rsid w:val="00D85D8A"/>
    <w:rsid w:val="00D86263"/>
    <w:rsid w:val="00D922B7"/>
    <w:rsid w:val="00D9799D"/>
    <w:rsid w:val="00DC5DC1"/>
    <w:rsid w:val="00DD1FFA"/>
    <w:rsid w:val="00DD680C"/>
    <w:rsid w:val="00DF2E76"/>
    <w:rsid w:val="00DF4035"/>
    <w:rsid w:val="00DF555B"/>
    <w:rsid w:val="00DF6768"/>
    <w:rsid w:val="00E12E8B"/>
    <w:rsid w:val="00E21390"/>
    <w:rsid w:val="00E25799"/>
    <w:rsid w:val="00E411D1"/>
    <w:rsid w:val="00E46B30"/>
    <w:rsid w:val="00E778B5"/>
    <w:rsid w:val="00E9046D"/>
    <w:rsid w:val="00EA343F"/>
    <w:rsid w:val="00EA6662"/>
    <w:rsid w:val="00EC4533"/>
    <w:rsid w:val="00EC7406"/>
    <w:rsid w:val="00EF053A"/>
    <w:rsid w:val="00F05F3D"/>
    <w:rsid w:val="00F42EC9"/>
    <w:rsid w:val="00F56982"/>
    <w:rsid w:val="00F63A2B"/>
    <w:rsid w:val="00F84355"/>
    <w:rsid w:val="00F97B83"/>
    <w:rsid w:val="00FA22F0"/>
    <w:rsid w:val="00FB3C43"/>
    <w:rsid w:val="00FC22F4"/>
    <w:rsid w:val="00FD2D8F"/>
    <w:rsid w:val="00FE3003"/>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4D93C9-7075-4457-BCC6-75A1DC5E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qFormat/>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BB2E31"/>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styleId="ListBullet">
    <w:name w:val="List Bullet"/>
    <w:basedOn w:val="Normal"/>
    <w:autoRedefine/>
    <w:rsid w:val="0037360F"/>
    <w:pPr>
      <w:tabs>
        <w:tab w:val="num" w:pos="360"/>
      </w:tabs>
      <w:ind w:left="360" w:hanging="360"/>
    </w:pPr>
    <w:rPr>
      <w:rFonts w:ascii="Times" w:hAnsi="Times"/>
      <w:sz w:val="24"/>
    </w:rPr>
  </w:style>
  <w:style w:type="paragraph" w:customStyle="1" w:styleId="TableHeadSchedules">
    <w:name w:val="Table Head Schedules"/>
    <w:basedOn w:val="Tabletext1"/>
    <w:rsid w:val="00BB2E31"/>
    <w:pPr>
      <w:spacing w:after="80" w:line="240" w:lineRule="exact"/>
      <w:jc w:val="left"/>
    </w:pPr>
    <w:rPr>
      <w:rFonts w:ascii="Helvetica" w:hAnsi="Helvetica"/>
    </w:rPr>
  </w:style>
  <w:style w:type="paragraph" w:styleId="ListParagraph">
    <w:name w:val="List Paragraph"/>
    <w:basedOn w:val="Normal"/>
    <w:uiPriority w:val="34"/>
    <w:qFormat/>
    <w:rsid w:val="009816FA"/>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240603932">
      <w:bodyDiv w:val="1"/>
      <w:marLeft w:val="0"/>
      <w:marRight w:val="0"/>
      <w:marTop w:val="0"/>
      <w:marBottom w:val="0"/>
      <w:divBdr>
        <w:top w:val="none" w:sz="0" w:space="0" w:color="auto"/>
        <w:left w:val="none" w:sz="0" w:space="0" w:color="auto"/>
        <w:bottom w:val="none" w:sz="0" w:space="0" w:color="auto"/>
        <w:right w:val="none" w:sz="0" w:space="0" w:color="auto"/>
      </w:divBdr>
    </w:div>
    <w:div w:id="285426057">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341275815">
      <w:bodyDiv w:val="1"/>
      <w:marLeft w:val="0"/>
      <w:marRight w:val="0"/>
      <w:marTop w:val="0"/>
      <w:marBottom w:val="0"/>
      <w:divBdr>
        <w:top w:val="none" w:sz="0" w:space="0" w:color="auto"/>
        <w:left w:val="none" w:sz="0" w:space="0" w:color="auto"/>
        <w:bottom w:val="none" w:sz="0" w:space="0" w:color="auto"/>
        <w:right w:val="none" w:sz="0" w:space="0" w:color="auto"/>
      </w:divBdr>
    </w:div>
    <w:div w:id="456148154">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728311583">
      <w:bodyDiv w:val="1"/>
      <w:marLeft w:val="0"/>
      <w:marRight w:val="0"/>
      <w:marTop w:val="0"/>
      <w:marBottom w:val="0"/>
      <w:divBdr>
        <w:top w:val="none" w:sz="0" w:space="0" w:color="auto"/>
        <w:left w:val="none" w:sz="0" w:space="0" w:color="auto"/>
        <w:bottom w:val="none" w:sz="0" w:space="0" w:color="auto"/>
        <w:right w:val="none" w:sz="0" w:space="0" w:color="auto"/>
      </w:divBdr>
    </w:div>
    <w:div w:id="739711812">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216159660">
      <w:bodyDiv w:val="1"/>
      <w:marLeft w:val="0"/>
      <w:marRight w:val="0"/>
      <w:marTop w:val="0"/>
      <w:marBottom w:val="0"/>
      <w:divBdr>
        <w:top w:val="none" w:sz="0" w:space="0" w:color="auto"/>
        <w:left w:val="none" w:sz="0" w:space="0" w:color="auto"/>
        <w:bottom w:val="none" w:sz="0" w:space="0" w:color="auto"/>
        <w:right w:val="none" w:sz="0" w:space="0" w:color="auto"/>
      </w:divBdr>
    </w:div>
    <w:div w:id="1327975547">
      <w:bodyDiv w:val="1"/>
      <w:marLeft w:val="0"/>
      <w:marRight w:val="0"/>
      <w:marTop w:val="0"/>
      <w:marBottom w:val="0"/>
      <w:divBdr>
        <w:top w:val="none" w:sz="0" w:space="0" w:color="auto"/>
        <w:left w:val="none" w:sz="0" w:space="0" w:color="auto"/>
        <w:bottom w:val="none" w:sz="0" w:space="0" w:color="auto"/>
        <w:right w:val="none" w:sz="0" w:space="0" w:color="auto"/>
      </w:divBdr>
    </w:div>
    <w:div w:id="134108514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2283396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1941182440">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relja\AppData\Local\Microsoft\Windows\Temporary%20Internet%20Files\Content.Outlook\8KP2LSKL\45_06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7C03F-CB8E-4EA6-939D-AF7077EE8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45_06s.dot</Template>
  <TotalTime>17</TotalTime>
  <Pages>1</Pages>
  <Words>843</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5638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Alex Hrelja</dc:creator>
  <cp:lastModifiedBy>David Cox</cp:lastModifiedBy>
  <cp:revision>8</cp:revision>
  <cp:lastPrinted>2011-09-15T00:20:00Z</cp:lastPrinted>
  <dcterms:created xsi:type="dcterms:W3CDTF">2017-12-14T03:10:00Z</dcterms:created>
  <dcterms:modified xsi:type="dcterms:W3CDTF">2017-12-19T03:48:00Z</dcterms:modified>
</cp:coreProperties>
</file>